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19832C87" w:rsidR="00634910" w:rsidRPr="00DD106A" w:rsidRDefault="00634910" w:rsidP="00D87C73">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D87C73">
              <w:rPr>
                <w:rFonts w:ascii="Arial Narrow" w:hAnsi="Arial Narrow"/>
                <w:bCs/>
                <w:w w:val="90"/>
                <w:sz w:val="18"/>
              </w:rPr>
              <w:t>26</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Carretera Monterrey-Colombia. Reconstrucción de 12 metros en 5.</w:t>
            </w:r>
            <w:r w:rsidR="00AD782E" w:rsidRPr="00DD106A">
              <w:rPr>
                <w:rFonts w:ascii="Arial Narrow" w:hAnsi="Arial Narrow"/>
                <w:bCs/>
                <w:w w:val="90"/>
                <w:sz w:val="18"/>
              </w:rPr>
              <w:t>0</w:t>
            </w:r>
            <w:r w:rsidRPr="00DD106A">
              <w:rPr>
                <w:rFonts w:ascii="Arial Narrow" w:hAnsi="Arial Narrow"/>
                <w:bCs/>
                <w:w w:val="90"/>
                <w:sz w:val="18"/>
              </w:rPr>
              <w:t xml:space="preserve"> km (km 222+000 al 227+000)</w:t>
            </w:r>
            <w:r w:rsidR="00E306CE" w:rsidRPr="00DD106A">
              <w:rPr>
                <w:rFonts w:ascii="Arial Narrow" w:hAnsi="Arial Narrow"/>
                <w:bCs/>
                <w:w w:val="90"/>
                <w:sz w:val="18"/>
              </w:rPr>
              <w:t>.</w:t>
            </w:r>
            <w:r w:rsidRPr="00DD106A">
              <w:rPr>
                <w:rFonts w:ascii="Arial Narrow" w:hAnsi="Arial Narrow"/>
                <w:bCs/>
                <w:w w:val="90"/>
                <w:sz w:val="18"/>
              </w:rPr>
              <w:t xml:space="preserve"> Modernización Tramo II-B, en el municipio de Anáhuac, N. L.</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D87C73" w:rsidRPr="00DD106A" w14:paraId="2A628604" w14:textId="77777777">
        <w:trPr>
          <w:trHeight w:val="412"/>
        </w:trPr>
        <w:tc>
          <w:tcPr>
            <w:tcW w:w="1243" w:type="dxa"/>
          </w:tcPr>
          <w:p w14:paraId="5F2193A3"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38743A1B"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17 de junio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10:00</w:t>
            </w:r>
            <w:r w:rsidRPr="00FD29F1">
              <w:rPr>
                <w:spacing w:val="8"/>
                <w:w w:val="80"/>
                <w:sz w:val="18"/>
              </w:rPr>
              <w:t xml:space="preserve"> </w:t>
            </w:r>
            <w:r w:rsidRPr="00FD29F1">
              <w:rPr>
                <w:w w:val="80"/>
                <w:sz w:val="18"/>
              </w:rPr>
              <w:t>horas</w:t>
            </w:r>
          </w:p>
        </w:tc>
      </w:tr>
      <w:tr w:rsidR="00D87C73" w:rsidRPr="00DD106A" w14:paraId="0F573E03" w14:textId="77777777">
        <w:trPr>
          <w:trHeight w:val="330"/>
        </w:trPr>
        <w:tc>
          <w:tcPr>
            <w:tcW w:w="1243" w:type="dxa"/>
          </w:tcPr>
          <w:p w14:paraId="20BBFF47"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571032DE" w:rsidR="00D87C73" w:rsidRPr="00D87C73" w:rsidRDefault="00D87C73" w:rsidP="000651B0">
            <w:pPr>
              <w:pStyle w:val="TableParagraph"/>
              <w:ind w:left="105" w:right="85"/>
              <w:jc w:val="center"/>
              <w:rPr>
                <w:b/>
                <w:w w:val="80"/>
                <w:sz w:val="18"/>
              </w:rPr>
            </w:pPr>
            <w:r w:rsidRPr="00D87C73">
              <w:rPr>
                <w:b/>
                <w:w w:val="80"/>
                <w:sz w:val="18"/>
              </w:rPr>
              <w:t>$50,000,000.00 pesos, Moneda Nacional</w:t>
            </w:r>
          </w:p>
        </w:tc>
      </w:tr>
      <w:tr w:rsidR="00D87C73" w:rsidRPr="00DD106A" w14:paraId="22586279" w14:textId="77777777">
        <w:trPr>
          <w:trHeight w:val="827"/>
        </w:trPr>
        <w:tc>
          <w:tcPr>
            <w:tcW w:w="1243" w:type="dxa"/>
          </w:tcPr>
          <w:p w14:paraId="20F2B868"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749EF66E" w:rsidR="00D87C73" w:rsidRPr="00D87C73" w:rsidRDefault="00D87C73" w:rsidP="000651B0">
            <w:pPr>
              <w:pStyle w:val="TableParagraph"/>
              <w:ind w:left="105" w:right="85"/>
              <w:jc w:val="center"/>
              <w:rPr>
                <w:b/>
                <w:w w:val="80"/>
                <w:sz w:val="18"/>
              </w:rPr>
            </w:pPr>
            <w:r w:rsidRPr="00D87C73">
              <w:rPr>
                <w:b/>
                <w:w w:val="80"/>
                <w:sz w:val="18"/>
              </w:rPr>
              <w:t>Experiencia mínima de 5 años en ejecutar obras de pavimento de concreto hidráulico con una magnitud de 50,000 m2</w:t>
            </w:r>
          </w:p>
        </w:tc>
      </w:tr>
      <w:tr w:rsidR="00D87C73" w:rsidRPr="00DD106A" w14:paraId="04B6CA97" w14:textId="77777777">
        <w:trPr>
          <w:trHeight w:val="510"/>
        </w:trPr>
        <w:tc>
          <w:tcPr>
            <w:tcW w:w="1243" w:type="dxa"/>
          </w:tcPr>
          <w:p w14:paraId="33C67462" w14:textId="77777777" w:rsidR="00D87C73" w:rsidRPr="00DD106A" w:rsidRDefault="00D87C73"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8E98E19"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17 de junio de 2022 a las 15:00 horas</w:t>
            </w:r>
          </w:p>
        </w:tc>
      </w:tr>
      <w:tr w:rsidR="00D87C73" w:rsidRPr="00DD106A" w14:paraId="480A76BA" w14:textId="77777777">
        <w:trPr>
          <w:trHeight w:val="510"/>
        </w:trPr>
        <w:tc>
          <w:tcPr>
            <w:tcW w:w="1243" w:type="dxa"/>
          </w:tcPr>
          <w:p w14:paraId="7386A5EB" w14:textId="77777777" w:rsidR="00D87C73" w:rsidRPr="00DD106A" w:rsidRDefault="00D87C73"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0548CD8F"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24 de junio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10:00</w:t>
            </w:r>
            <w:r w:rsidRPr="00FD29F1">
              <w:rPr>
                <w:spacing w:val="8"/>
                <w:w w:val="80"/>
                <w:sz w:val="18"/>
              </w:rPr>
              <w:t xml:space="preserve"> </w:t>
            </w:r>
            <w:r w:rsidRPr="00FD29F1">
              <w:rPr>
                <w:w w:val="80"/>
                <w:sz w:val="18"/>
              </w:rPr>
              <w:t>horas</w:t>
            </w:r>
          </w:p>
        </w:tc>
      </w:tr>
      <w:tr w:rsidR="00D87C73" w:rsidRPr="00DD106A" w14:paraId="3FBEB220" w14:textId="77777777">
        <w:trPr>
          <w:trHeight w:val="491"/>
        </w:trPr>
        <w:tc>
          <w:tcPr>
            <w:tcW w:w="1243" w:type="dxa"/>
          </w:tcPr>
          <w:p w14:paraId="5479892C"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5E83C96F"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 de julio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7"/>
                <w:w w:val="80"/>
                <w:sz w:val="18"/>
              </w:rPr>
              <w:t xml:space="preserve"> </w:t>
            </w:r>
            <w:r w:rsidRPr="00FD29F1">
              <w:rPr>
                <w:w w:val="80"/>
                <w:sz w:val="18"/>
              </w:rPr>
              <w:t>las</w:t>
            </w:r>
            <w:r w:rsidRPr="00FD29F1">
              <w:rPr>
                <w:spacing w:val="6"/>
                <w:w w:val="80"/>
                <w:sz w:val="18"/>
              </w:rPr>
              <w:t xml:space="preserve"> </w:t>
            </w:r>
            <w:r w:rsidRPr="00FD29F1">
              <w:rPr>
                <w:w w:val="80"/>
                <w:sz w:val="18"/>
              </w:rPr>
              <w:t>10:00</w:t>
            </w:r>
            <w:r w:rsidRPr="00FD29F1">
              <w:rPr>
                <w:spacing w:val="8"/>
                <w:w w:val="80"/>
                <w:sz w:val="18"/>
              </w:rPr>
              <w:t xml:space="preserve"> </w:t>
            </w:r>
            <w:r w:rsidRPr="00FD29F1">
              <w:rPr>
                <w:w w:val="80"/>
                <w:sz w:val="18"/>
              </w:rPr>
              <w:t>horas</w:t>
            </w:r>
          </w:p>
        </w:tc>
      </w:tr>
      <w:tr w:rsidR="00D87C73" w:rsidRPr="00DD106A" w14:paraId="1D80A8A2" w14:textId="77777777">
        <w:trPr>
          <w:trHeight w:val="482"/>
        </w:trPr>
        <w:tc>
          <w:tcPr>
            <w:tcW w:w="1243" w:type="dxa"/>
          </w:tcPr>
          <w:p w14:paraId="11C45250"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4F733E62"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8 de julio</w:t>
            </w:r>
            <w:r w:rsidRPr="00FD29F1">
              <w:rPr>
                <w:spacing w:val="9"/>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10:00</w:t>
            </w:r>
            <w:r w:rsidRPr="00FD29F1">
              <w:rPr>
                <w:spacing w:val="6"/>
                <w:w w:val="80"/>
                <w:sz w:val="18"/>
              </w:rPr>
              <w:t xml:space="preserve"> </w:t>
            </w:r>
            <w:r w:rsidRPr="00FD29F1">
              <w:rPr>
                <w:w w:val="80"/>
                <w:sz w:val="18"/>
              </w:rPr>
              <w:t>horas</w:t>
            </w:r>
          </w:p>
        </w:tc>
      </w:tr>
      <w:tr w:rsidR="00D87C73" w:rsidRPr="00DD106A" w14:paraId="52641652" w14:textId="77777777">
        <w:trPr>
          <w:trHeight w:val="420"/>
        </w:trPr>
        <w:tc>
          <w:tcPr>
            <w:tcW w:w="1243" w:type="dxa"/>
          </w:tcPr>
          <w:p w14:paraId="6BD207DF" w14:textId="77777777" w:rsidR="00D87C73" w:rsidRPr="00DD106A" w:rsidRDefault="00D87C73"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43545813"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11 de julio</w:t>
            </w:r>
            <w:r w:rsidRPr="00FD29F1">
              <w:rPr>
                <w:spacing w:val="9"/>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10:00</w:t>
            </w:r>
            <w:r w:rsidRPr="00FD29F1">
              <w:rPr>
                <w:spacing w:val="6"/>
                <w:w w:val="80"/>
                <w:sz w:val="18"/>
              </w:rPr>
              <w:t xml:space="preserve"> </w:t>
            </w:r>
            <w:r w:rsidRPr="00FD29F1">
              <w:rPr>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4E558C81"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D87C73">
        <w:rPr>
          <w:rFonts w:ascii="Arial Narrow" w:hAnsi="Arial Narrow"/>
          <w:b/>
          <w:bCs/>
          <w:w w:val="80"/>
        </w:rPr>
        <w:t>26</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42FC1BB6"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282C23" w:rsidRPr="00DD106A">
        <w:rPr>
          <w:rFonts w:ascii="Arial Narrow" w:hAnsi="Arial Narrow"/>
          <w:b/>
          <w:bCs/>
          <w:spacing w:val="9"/>
          <w:w w:val="80"/>
          <w:u w:val="single"/>
        </w:rPr>
        <w:t>CARRETERA MONTERREY-COLOMBIA. RECONSTRUCCIÓN DE 12 METROS EN 5.0 KM (KM. 222+000 AL 227+000). MODERNIZACIÓN TRAMO II-B, EN EL MUNICIPIO DE ANÁHUAC</w:t>
      </w:r>
      <w:r w:rsidR="009669A9" w:rsidRPr="00DD106A">
        <w:rPr>
          <w:rFonts w:ascii="Arial Narrow" w:hAnsi="Arial Narrow"/>
          <w:b/>
          <w:bCs/>
          <w:spacing w:val="9"/>
          <w:w w:val="80"/>
          <w:u w:val="single"/>
        </w:rPr>
        <w:t>,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6D65A1D4"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E55C91">
        <w:rPr>
          <w:rFonts w:ascii="Arial Narrow" w:hAnsi="Arial Narrow"/>
          <w:b/>
          <w:w w:val="85"/>
          <w:sz w:val="22"/>
          <w:szCs w:val="22"/>
        </w:rPr>
        <w:t>17</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AD782E" w:rsidRPr="00DD106A">
        <w:rPr>
          <w:rFonts w:ascii="Arial Narrow" w:hAnsi="Arial Narrow"/>
          <w:b/>
          <w:w w:val="85"/>
          <w:sz w:val="22"/>
          <w:szCs w:val="22"/>
        </w:rPr>
        <w:t>10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268393C0"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FD29F1">
        <w:rPr>
          <w:rFonts w:ascii="Arial Narrow" w:hAnsi="Arial Narrow"/>
          <w:b/>
          <w:w w:val="80"/>
          <w:sz w:val="22"/>
          <w:szCs w:val="22"/>
          <w:u w:val="single"/>
        </w:rPr>
        <w:t>24</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0FC6FD4E"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FD29F1">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134DCB7F"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FD29F1">
        <w:rPr>
          <w:rFonts w:ascii="Arial Narrow" w:hAnsi="Arial Narrow"/>
          <w:b/>
          <w:bCs/>
          <w:w w:val="85"/>
          <w:sz w:val="22"/>
          <w:szCs w:val="22"/>
          <w:u w:val="single"/>
        </w:rPr>
        <w:t>8</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AD4621" w:rsidRPr="00DD106A">
        <w:rPr>
          <w:rFonts w:ascii="Arial Narrow" w:hAnsi="Arial Narrow"/>
          <w:b/>
          <w:bCs/>
          <w:w w:val="85"/>
          <w:sz w:val="22"/>
          <w:szCs w:val="22"/>
          <w:u w:val="single"/>
        </w:rPr>
        <w:t>10</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63C99CB2"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FD29F1">
        <w:rPr>
          <w:rFonts w:ascii="Arial Narrow" w:hAnsi="Arial Narrow"/>
          <w:b/>
          <w:bCs/>
          <w:w w:val="85"/>
          <w:sz w:val="22"/>
          <w:szCs w:val="22"/>
        </w:rPr>
        <w:t>11</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F15B57" w:rsidRPr="00DD106A">
        <w:rPr>
          <w:rFonts w:ascii="Arial Narrow" w:hAnsi="Arial Narrow"/>
          <w:b/>
          <w:w w:val="80"/>
          <w:sz w:val="22"/>
          <w:szCs w:val="22"/>
        </w:rPr>
        <w:t>10</w:t>
      </w:r>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7"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7"/>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8"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8"/>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9"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9"/>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0"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0"/>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3FBDE395"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8C7085">
        <w:rPr>
          <w:rFonts w:ascii="Arial Narrow" w:hAnsi="Arial Narrow"/>
          <w:b/>
          <w:bCs/>
          <w:w w:val="80"/>
        </w:rPr>
        <w:t>17</w:t>
      </w:r>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bookmarkStart w:id="11" w:name="_GoBack"/>
      <w:bookmarkEnd w:id="11"/>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C7085">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C7085">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55DEA456"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026</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55DEA456"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026</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79C8"/>
    <w:rsid w:val="00391EF2"/>
    <w:rsid w:val="00394401"/>
    <w:rsid w:val="00394D84"/>
    <w:rsid w:val="003950DE"/>
    <w:rsid w:val="00396DB9"/>
    <w:rsid w:val="003A66EE"/>
    <w:rsid w:val="003B1347"/>
    <w:rsid w:val="003B1359"/>
    <w:rsid w:val="003B2174"/>
    <w:rsid w:val="003B2351"/>
    <w:rsid w:val="003B7823"/>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431E"/>
    <w:rsid w:val="00617F2B"/>
    <w:rsid w:val="00620D21"/>
    <w:rsid w:val="00620D57"/>
    <w:rsid w:val="00621751"/>
    <w:rsid w:val="00634910"/>
    <w:rsid w:val="0063510E"/>
    <w:rsid w:val="00640AB8"/>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33A83"/>
    <w:rsid w:val="00937F9C"/>
    <w:rsid w:val="009503DA"/>
    <w:rsid w:val="00955E3E"/>
    <w:rsid w:val="009570CC"/>
    <w:rsid w:val="00961615"/>
    <w:rsid w:val="009669A9"/>
    <w:rsid w:val="00971456"/>
    <w:rsid w:val="0097500D"/>
    <w:rsid w:val="009853A9"/>
    <w:rsid w:val="009864EA"/>
    <w:rsid w:val="00986C56"/>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5AB6"/>
    <w:rsid w:val="00DD106A"/>
    <w:rsid w:val="00DD6789"/>
    <w:rsid w:val="00DE03E2"/>
    <w:rsid w:val="00DE1DE4"/>
    <w:rsid w:val="00DE697C"/>
    <w:rsid w:val="00DF2200"/>
    <w:rsid w:val="00E02C59"/>
    <w:rsid w:val="00E02F56"/>
    <w:rsid w:val="00E138D0"/>
    <w:rsid w:val="00E15C8B"/>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41B74-40A0-471D-B178-EB60F4F7C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60</TotalTime>
  <Pages>49</Pages>
  <Words>24360</Words>
  <Characters>133986</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7</cp:revision>
  <cp:lastPrinted>2022-02-21T17:03:00Z</cp:lastPrinted>
  <dcterms:created xsi:type="dcterms:W3CDTF">2022-05-10T15:52:00Z</dcterms:created>
  <dcterms:modified xsi:type="dcterms:W3CDTF">2022-06-08T21:59:00Z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